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21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lica rasporeda"/>
      </w:tblPr>
      <w:tblGrid>
        <w:gridCol w:w="11210"/>
      </w:tblGrid>
      <w:tr w:rsidR="00682A72" w:rsidRPr="00956307" w:rsidTr="0076131C">
        <w:trPr>
          <w:trHeight w:val="2112"/>
        </w:trPr>
        <w:tc>
          <w:tcPr>
            <w:tcW w:w="11210" w:type="dxa"/>
            <w:tcBorders>
              <w:bottom w:val="nil"/>
            </w:tcBorders>
            <w:shd w:val="clear" w:color="auto" w:fill="auto"/>
          </w:tcPr>
          <w:p w:rsidR="00682A72" w:rsidRPr="0076131C" w:rsidRDefault="0076131C" w:rsidP="0076131C">
            <w:pPr>
              <w:pStyle w:val="Naslov"/>
              <w:jc w:val="center"/>
              <w:rPr>
                <w:rFonts w:ascii="Jokerman" w:hAnsi="Jokerman"/>
                <w:b w:val="0"/>
                <w:color w:val="000000"/>
                <w:sz w:val="72"/>
                <w:szCs w:val="27"/>
              </w:rPr>
            </w:pPr>
            <w:r w:rsidRPr="0076131C">
              <w:rPr>
                <w:rFonts w:ascii="Jokerman" w:hAnsi="Jokerman"/>
                <w:color w:val="000000"/>
                <w:szCs w:val="27"/>
              </w:rPr>
              <w:t>Oceani- svjetsko odlagalište otpada</w:t>
            </w:r>
          </w:p>
          <w:p w:rsidR="00682A72" w:rsidRPr="00682A72" w:rsidRDefault="00682A72" w:rsidP="00682A72"/>
        </w:tc>
      </w:tr>
      <w:tr w:rsidR="00682A72" w:rsidRPr="00956307" w:rsidTr="0076131C">
        <w:trPr>
          <w:trHeight w:val="705"/>
        </w:trPr>
        <w:tc>
          <w:tcPr>
            <w:tcW w:w="11210" w:type="dxa"/>
            <w:vMerge w:val="restart"/>
            <w:shd w:val="clear" w:color="auto" w:fill="auto"/>
          </w:tcPr>
          <w:p w:rsidR="00682A72" w:rsidRDefault="0076131C" w:rsidP="008C0DAB">
            <w:pPr>
              <w:rPr>
                <w:rFonts w:ascii="Jokerman" w:hAnsi="Jokerman"/>
                <w:color w:val="252525"/>
                <w:sz w:val="30"/>
                <w:shd w:val="clear" w:color="auto" w:fill="FFFFFF"/>
              </w:rPr>
            </w:pPr>
            <w:r>
              <w:rPr>
                <w:rFonts w:ascii="Jokerman" w:eastAsia="Times New Roman" w:hAnsi="Jokerman" w:cs="Times New Roman"/>
                <w:noProof/>
                <w:color w:val="252525"/>
                <w:sz w:val="30"/>
                <w:lang w:eastAsia="hr-HR"/>
              </w:rPr>
              <w:drawing>
                <wp:anchor distT="0" distB="0" distL="114300" distR="114300" simplePos="0" relativeHeight="251659264" behindDoc="1" locked="0" layoutInCell="1" allowOverlap="1" wp14:anchorId="60E62A35" wp14:editId="78EE1748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1577340</wp:posOffset>
                  </wp:positionV>
                  <wp:extent cx="2857500" cy="1600200"/>
                  <wp:effectExtent l="228600" t="228600" r="228600" b="228600"/>
                  <wp:wrapTight wrapText="bothSides">
                    <wp:wrapPolygon edited="0">
                      <wp:start x="-1728" y="-3086"/>
                      <wp:lineTo x="-1728" y="24429"/>
                      <wp:lineTo x="23184" y="24429"/>
                      <wp:lineTo x="23184" y="-3086"/>
                      <wp:lineTo x="-1728" y="-3086"/>
                    </wp:wrapPolygon>
                  </wp:wrapTight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82A72" w:rsidRPr="0076131C">
              <w:rPr>
                <w:rFonts w:ascii="Jokerman" w:hAnsi="Jokerman"/>
                <w:color w:val="000000"/>
                <w:sz w:val="40"/>
                <w:szCs w:val="27"/>
              </w:rPr>
              <w:t>Svjetski dan oceana obilježava se 8.lipnja</w:t>
            </w:r>
            <w:r w:rsidR="00736184" w:rsidRPr="0076131C">
              <w:rPr>
                <w:rFonts w:ascii="Jokerman" w:hAnsi="Jokerman"/>
                <w:color w:val="000000"/>
                <w:sz w:val="40"/>
                <w:szCs w:val="27"/>
              </w:rPr>
              <w:t>,</w:t>
            </w:r>
            <w:r w:rsidR="00682A72" w:rsidRPr="0076131C">
              <w:rPr>
                <w:rFonts w:ascii="Jokerman" w:hAnsi="Jokerman"/>
                <w:color w:val="000000"/>
                <w:sz w:val="40"/>
                <w:szCs w:val="27"/>
              </w:rPr>
              <w:t xml:space="preserve"> </w:t>
            </w:r>
            <w:r w:rsidR="00682A72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proglašen </w:t>
            </w:r>
            <w:r w:rsidR="00736184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je</w:t>
            </w:r>
            <w:r w:rsidR="00682A72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 </w:t>
            </w:r>
            <w:r w:rsidR="00682A72" w:rsidRPr="0076131C">
              <w:rPr>
                <w:rFonts w:ascii="Jokerman" w:hAnsi="Jokerman"/>
                <w:color w:val="252525"/>
                <w:sz w:val="30"/>
              </w:rPr>
              <w:t>na  “</w:t>
            </w:r>
            <w:proofErr w:type="spellStart"/>
            <w:r w:rsidR="00682A72" w:rsidRPr="0076131C">
              <w:rPr>
                <w:rFonts w:ascii="Jokerman" w:hAnsi="Jokerman"/>
                <w:color w:val="252525"/>
                <w:sz w:val="30"/>
              </w:rPr>
              <w:t>Earth</w:t>
            </w:r>
            <w:proofErr w:type="spellEnd"/>
            <w:r w:rsidR="00682A72" w:rsidRPr="0076131C">
              <w:rPr>
                <w:rFonts w:ascii="Jokerman" w:hAnsi="Jokerman"/>
                <w:color w:val="252525"/>
                <w:sz w:val="30"/>
              </w:rPr>
              <w:t xml:space="preserve"> Summitu” Ujedinjenih naroda u Rio de Janeiru 1992. godine. Svake godine slavi se diljem svijeta kao dan kada treba ukazati na važnost oceana i mor</w:t>
            </w:r>
            <w:r w:rsidR="00682A72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a u cjelini te podi</w:t>
            </w:r>
            <w:r w:rsidR="00682A72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ć</w:t>
            </w:r>
            <w:r w:rsidR="00682A72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i svijest o va</w:t>
            </w:r>
            <w:r w:rsidR="00682A72" w:rsidRPr="0076131C">
              <w:rPr>
                <w:rFonts w:ascii="Jokerman" w:hAnsi="Jokerman" w:cs="Jokerman"/>
                <w:color w:val="252525"/>
                <w:sz w:val="30"/>
                <w:shd w:val="clear" w:color="auto" w:fill="FFFFFF"/>
              </w:rPr>
              <w:t>ž</w:t>
            </w:r>
            <w:r w:rsidR="00682A72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nosti njihova o</w:t>
            </w:r>
            <w:r w:rsidR="00682A72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č</w:t>
            </w:r>
            <w:r w:rsidR="00682A72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uvanja za budu</w:t>
            </w:r>
            <w:r w:rsidR="00682A72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ć</w:t>
            </w:r>
            <w:r w:rsidR="00682A72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e generacije.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 Najvidljivija i najpoznatija vrsta zaga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đ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enja mora je ona uzrokovana izlijevanjem nafte iz tankera ili kao posljedica nesre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ć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a na naftnim bu</w:t>
            </w:r>
            <w:r w:rsidR="005A1A78" w:rsidRPr="0076131C">
              <w:rPr>
                <w:rFonts w:ascii="Jokerman" w:hAnsi="Jokerman" w:cs="Jokerman"/>
                <w:color w:val="252525"/>
                <w:sz w:val="30"/>
                <w:shd w:val="clear" w:color="auto" w:fill="FFFFFF"/>
              </w:rPr>
              <w:t>š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otinama. U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č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inci takvih nesre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ć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a su 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č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esto katastrofalni, vi</w:t>
            </w:r>
            <w:r w:rsidR="005A1A78" w:rsidRPr="0076131C">
              <w:rPr>
                <w:rFonts w:ascii="Jokerman" w:hAnsi="Jokerman" w:cs="Jokerman"/>
                <w:color w:val="252525"/>
                <w:sz w:val="30"/>
                <w:shd w:val="clear" w:color="auto" w:fill="FFFFFF"/>
              </w:rPr>
              <w:t>š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estruki i na</w:t>
            </w:r>
            <w:r w:rsidR="005A1A78" w:rsidRPr="0076131C">
              <w:rPr>
                <w:rFonts w:ascii="Jokerman" w:hAnsi="Jokerman" w:cs="Jokerman"/>
                <w:color w:val="252525"/>
                <w:sz w:val="30"/>
                <w:shd w:val="clear" w:color="auto" w:fill="FFFFFF"/>
              </w:rPr>
              <w:t>ž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alost dugotrajni. Primjerice, biolo</w:t>
            </w:r>
            <w:r w:rsidR="005A1A78" w:rsidRPr="0076131C">
              <w:rPr>
                <w:rFonts w:ascii="Jokerman" w:hAnsi="Jokerman" w:cs="Jokerman"/>
                <w:color w:val="252525"/>
                <w:sz w:val="30"/>
                <w:shd w:val="clear" w:color="auto" w:fill="FFFFFF"/>
              </w:rPr>
              <w:t>š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ke posljedice izlijevanja nafte (oko 42 </w:t>
            </w:r>
            <w:proofErr w:type="spellStart"/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mil</w:t>
            </w:r>
            <w:proofErr w:type="spellEnd"/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. litara) iz tankera </w:t>
            </w:r>
            <w:proofErr w:type="spellStart"/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Exxon</w:t>
            </w:r>
            <w:proofErr w:type="spellEnd"/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 </w:t>
            </w:r>
            <w:proofErr w:type="spellStart"/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Valdez</w:t>
            </w:r>
            <w:proofErr w:type="spellEnd"/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 koji se nasukao kod obale Aljaske 1989. godine, osje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ć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aju se i danas. Drugi primjer je potonu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ć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e teretnog broda </w:t>
            </w:r>
            <w:proofErr w:type="spellStart"/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The</w:t>
            </w:r>
            <w:proofErr w:type="spellEnd"/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 </w:t>
            </w:r>
            <w:proofErr w:type="spellStart"/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Prestige</w:t>
            </w:r>
            <w:proofErr w:type="spellEnd"/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 ispred </w:t>
            </w:r>
            <w:r w:rsidR="000E748D">
              <w:rPr>
                <w:rFonts w:ascii="Jokerman" w:hAnsi="Jokerman" w:cs="Jokerman"/>
                <w:color w:val="252525"/>
                <w:sz w:val="30"/>
                <w:shd w:val="clear" w:color="auto" w:fill="FFFFFF"/>
              </w:rPr>
              <w:t>š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panjolske obale 2002. godine. Nafta istekla iz broda prouzro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č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ila je zaga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đ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enje stotinjak pla</w:t>
            </w:r>
            <w:r w:rsidR="005A1A78" w:rsidRPr="0076131C">
              <w:rPr>
                <w:rFonts w:ascii="Jokerman" w:hAnsi="Jokerman" w:cs="Jokerman"/>
                <w:color w:val="252525"/>
                <w:sz w:val="30"/>
                <w:shd w:val="clear" w:color="auto" w:fill="FFFFFF"/>
              </w:rPr>
              <w:t>ž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a na obalama Francuske i </w:t>
            </w:r>
            <w:r w:rsidR="005A1A78" w:rsidRPr="0076131C">
              <w:rPr>
                <w:rFonts w:ascii="Jokerman" w:hAnsi="Jokerman" w:cs="Jokerman"/>
                <w:color w:val="252525"/>
                <w:sz w:val="30"/>
                <w:shd w:val="clear" w:color="auto" w:fill="FFFFFF"/>
              </w:rPr>
              <w:t>Š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panjolske te dovela do pomora ribe u razmjerima ekolo</w:t>
            </w:r>
            <w:r w:rsidR="005A1A78" w:rsidRPr="0076131C">
              <w:rPr>
                <w:rFonts w:ascii="Jokerman" w:hAnsi="Jokerman" w:cs="Jokerman"/>
                <w:color w:val="252525"/>
                <w:sz w:val="30"/>
                <w:shd w:val="clear" w:color="auto" w:fill="FFFFFF"/>
              </w:rPr>
              <w:t>š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ke katastrofe u Biskajskom zaljevu. </w:t>
            </w:r>
            <w:r w:rsidR="005A1A78" w:rsidRPr="0076131C">
              <w:rPr>
                <w:rFonts w:ascii="Jokerman" w:hAnsi="Jokerman" w:cs="Jokerman"/>
                <w:color w:val="252525"/>
                <w:sz w:val="30"/>
                <w:shd w:val="clear" w:color="auto" w:fill="FFFFFF"/>
              </w:rPr>
              <w:t>Š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to zna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č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i nafta u moru zorno ilustriraju slijede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ć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i podaci. Samo 8 grama nafte dovoljno je da se one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č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isti kubi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č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ni metar mora. Kubi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č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ni metar ispu</w:t>
            </w:r>
            <w:r w:rsidR="005A1A78" w:rsidRPr="0076131C">
              <w:rPr>
                <w:rFonts w:ascii="Jokerman" w:hAnsi="Jokerman" w:cs="Jokerman"/>
                <w:color w:val="252525"/>
                <w:sz w:val="30"/>
                <w:shd w:val="clear" w:color="auto" w:fill="FFFFFF"/>
              </w:rPr>
              <w:t>š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tene nafte iscrpljuje kisik iz 400 000 m</w:t>
            </w:r>
            <w:r w:rsidR="005A1A78" w:rsidRPr="0076131C">
              <w:rPr>
                <w:rFonts w:ascii="Jokerman" w:hAnsi="Jokerman"/>
                <w:color w:val="252525"/>
                <w:sz w:val="24"/>
                <w:szCs w:val="16"/>
                <w:shd w:val="clear" w:color="auto" w:fill="FFFFFF"/>
                <w:vertAlign w:val="superscript"/>
              </w:rPr>
              <w:t>3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 mora. Unato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č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 tome, zaga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đ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enje te vrste 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č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ini samo mali dio ukupnog zaga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đ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enja mora koje se svakodnevno odvija. Oko 80% svog zaga</w:t>
            </w:r>
            <w:r w:rsidR="005A1A78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đ</w:t>
            </w:r>
            <w:r w:rsidR="005A1A78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enja u morima i oceanima dolazi od aktivnosti na kopnu. Zapravo, more se koristi kao spremnik svega što nam ne treba.</w:t>
            </w:r>
            <w:r w:rsidR="00FE6A9D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 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 xml:space="preserve">Prekomjeran unos hranjivih tvari u 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lastRenderedPageBreak/>
              <w:t>more, prvenstveno kroz otpadne vode pove</w:t>
            </w:r>
            <w:r w:rsidR="00736184" w:rsidRPr="00736184">
              <w:rPr>
                <w:rFonts w:ascii="Cambria" w:eastAsia="Times New Roman" w:hAnsi="Cambria" w:cs="Cambria"/>
                <w:color w:val="252525"/>
                <w:sz w:val="30"/>
                <w:lang w:eastAsia="hr-HR"/>
              </w:rPr>
              <w:t>ć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ava razmno</w:t>
            </w:r>
            <w:r w:rsidR="00736184" w:rsidRPr="00736184">
              <w:rPr>
                <w:rFonts w:ascii="Jokerman" w:eastAsia="Times New Roman" w:hAnsi="Jokerman" w:cs="Jokerman"/>
                <w:color w:val="252525"/>
                <w:sz w:val="30"/>
                <w:lang w:eastAsia="hr-HR"/>
              </w:rPr>
              <w:t>ž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avanje algi koje potom mogu zna</w:t>
            </w:r>
            <w:r w:rsidR="00736184" w:rsidRPr="00736184">
              <w:rPr>
                <w:rFonts w:ascii="Cambria" w:eastAsia="Times New Roman" w:hAnsi="Cambria" w:cs="Cambria"/>
                <w:color w:val="252525"/>
                <w:sz w:val="30"/>
                <w:lang w:eastAsia="hr-HR"/>
              </w:rPr>
              <w:t>č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ajno smanjiti razinu kisika te uzrokovati pomor drugih organizama. Primjerice, svako ljeto zbog takvog antropogenog unosa rijekom Mississippi u Meksi</w:t>
            </w:r>
            <w:r w:rsidR="00736184" w:rsidRPr="00736184">
              <w:rPr>
                <w:rFonts w:ascii="Cambria" w:eastAsia="Times New Roman" w:hAnsi="Cambria" w:cs="Cambria"/>
                <w:color w:val="252525"/>
                <w:sz w:val="30"/>
                <w:lang w:eastAsia="hr-HR"/>
              </w:rPr>
              <w:t>č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 xml:space="preserve">kom zaljevu dolazi do pojave </w:t>
            </w:r>
            <w:r w:rsidR="00736184" w:rsidRPr="00736184">
              <w:rPr>
                <w:rFonts w:ascii="Jokerman" w:eastAsia="Times New Roman" w:hAnsi="Jokerman" w:cs="Jokerman"/>
                <w:color w:val="252525"/>
                <w:sz w:val="30"/>
                <w:lang w:eastAsia="hr-HR"/>
              </w:rPr>
              <w:t>«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mrtve zone</w:t>
            </w:r>
            <w:r w:rsidR="00736184" w:rsidRPr="00736184">
              <w:rPr>
                <w:rFonts w:ascii="Jokerman" w:eastAsia="Times New Roman" w:hAnsi="Jokerman" w:cs="Jokerman"/>
                <w:color w:val="252525"/>
                <w:sz w:val="30"/>
                <w:lang w:eastAsia="hr-HR"/>
              </w:rPr>
              <w:t>»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 xml:space="preserve"> veli</w:t>
            </w:r>
            <w:r w:rsidR="00736184" w:rsidRPr="00736184">
              <w:rPr>
                <w:rFonts w:ascii="Cambria" w:eastAsia="Times New Roman" w:hAnsi="Cambria" w:cs="Cambria"/>
                <w:color w:val="252525"/>
                <w:sz w:val="30"/>
                <w:lang w:eastAsia="hr-HR"/>
              </w:rPr>
              <w:t>č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ine oko 20 000 km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24"/>
                <w:szCs w:val="16"/>
                <w:vertAlign w:val="superscript"/>
                <w:lang w:eastAsia="hr-HR"/>
              </w:rPr>
              <w:t>2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, gdje ispod površine mora nema života. Sli</w:t>
            </w:r>
            <w:r w:rsidR="00736184" w:rsidRPr="00736184">
              <w:rPr>
                <w:rFonts w:ascii="Cambria" w:eastAsia="Times New Roman" w:hAnsi="Cambria" w:cs="Cambria"/>
                <w:color w:val="252525"/>
                <w:sz w:val="30"/>
                <w:lang w:eastAsia="hr-HR"/>
              </w:rPr>
              <w:t>č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na pojava u Balti</w:t>
            </w:r>
            <w:r w:rsidR="00736184" w:rsidRPr="00736184">
              <w:rPr>
                <w:rFonts w:ascii="Cambria" w:eastAsia="Times New Roman" w:hAnsi="Cambria" w:cs="Cambria"/>
                <w:color w:val="252525"/>
                <w:sz w:val="30"/>
                <w:lang w:eastAsia="hr-HR"/>
              </w:rPr>
              <w:t>č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kom moru prekriva povr</w:t>
            </w:r>
            <w:r w:rsidR="00736184" w:rsidRPr="00736184">
              <w:rPr>
                <w:rFonts w:ascii="Jokerman" w:eastAsia="Times New Roman" w:hAnsi="Jokerman" w:cs="Jokerman"/>
                <w:color w:val="252525"/>
                <w:sz w:val="30"/>
                <w:lang w:eastAsia="hr-HR"/>
              </w:rPr>
              <w:t>š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inu od preko 70 000 km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24"/>
                <w:szCs w:val="16"/>
                <w:vertAlign w:val="superscript"/>
                <w:lang w:eastAsia="hr-HR"/>
              </w:rPr>
              <w:t>2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. S druge strane otpadne vode sadrže teške metale, razli</w:t>
            </w:r>
            <w:r w:rsidR="00736184" w:rsidRPr="00736184">
              <w:rPr>
                <w:rFonts w:ascii="Cambria" w:eastAsia="Times New Roman" w:hAnsi="Cambria" w:cs="Cambria"/>
                <w:color w:val="252525"/>
                <w:sz w:val="30"/>
                <w:lang w:eastAsia="hr-HR"/>
              </w:rPr>
              <w:t>č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 xml:space="preserve">ite umjetne, sintetske </w:t>
            </w:r>
            <w:r w:rsidR="00383DA4" w:rsidRPr="0076131C">
              <w:rPr>
                <w:rFonts w:ascii="Jokerman" w:hAnsi="Jokerman"/>
                <w:noProof/>
                <w:sz w:val="36"/>
                <w:lang w:eastAsia="hr-HR"/>
              </w:rPr>
              <w:drawing>
                <wp:anchor distT="0" distB="0" distL="114300" distR="114300" simplePos="0" relativeHeight="251658240" behindDoc="1" locked="0" layoutInCell="1" allowOverlap="1" wp14:anchorId="6F232029" wp14:editId="3195A747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3753485</wp:posOffset>
                  </wp:positionV>
                  <wp:extent cx="2781300" cy="1647825"/>
                  <wp:effectExtent l="133350" t="76200" r="76200" b="142875"/>
                  <wp:wrapTight wrapText="bothSides">
                    <wp:wrapPolygon edited="0">
                      <wp:start x="1184" y="-999"/>
                      <wp:lineTo x="-1036" y="-499"/>
                      <wp:lineTo x="-888" y="20976"/>
                      <wp:lineTo x="1036" y="23223"/>
                      <wp:lineTo x="20121" y="23223"/>
                      <wp:lineTo x="20268" y="22724"/>
                      <wp:lineTo x="22044" y="19727"/>
                      <wp:lineTo x="22044" y="3246"/>
                      <wp:lineTo x="19973" y="-499"/>
                      <wp:lineTo x="19825" y="-999"/>
                      <wp:lineTo x="1184" y="-999"/>
                    </wp:wrapPolygon>
                  </wp:wrapTight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s (2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647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 xml:space="preserve">komponente koje redovnim procesima </w:t>
            </w:r>
            <w:proofErr w:type="spellStart"/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autopurifikacije</w:t>
            </w:r>
            <w:proofErr w:type="spellEnd"/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 xml:space="preserve"> (</w:t>
            </w:r>
            <w:proofErr w:type="spellStart"/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samo</w:t>
            </w:r>
            <w:r w:rsidR="00736184" w:rsidRPr="00736184">
              <w:rPr>
                <w:rFonts w:ascii="Cambria" w:eastAsia="Times New Roman" w:hAnsi="Cambria" w:cs="Cambria"/>
                <w:color w:val="252525"/>
                <w:sz w:val="30"/>
                <w:lang w:eastAsia="hr-HR"/>
              </w:rPr>
              <w:t>č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i</w:t>
            </w:r>
            <w:r w:rsidR="00736184" w:rsidRPr="00736184">
              <w:rPr>
                <w:rFonts w:ascii="Jokerman" w:eastAsia="Times New Roman" w:hAnsi="Jokerman" w:cs="Jokerman"/>
                <w:color w:val="252525"/>
                <w:sz w:val="30"/>
                <w:lang w:eastAsia="hr-HR"/>
              </w:rPr>
              <w:t>š</w:t>
            </w:r>
            <w:r w:rsidR="00736184" w:rsidRPr="00736184">
              <w:rPr>
                <w:rFonts w:ascii="Cambria" w:eastAsia="Times New Roman" w:hAnsi="Cambria" w:cs="Cambria"/>
                <w:color w:val="252525"/>
                <w:sz w:val="30"/>
                <w:lang w:eastAsia="hr-HR"/>
              </w:rPr>
              <w:t>ć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nja</w:t>
            </w:r>
            <w:proofErr w:type="spellEnd"/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) organizmi u moru ne mogu preraditi. One svojim talo</w:t>
            </w:r>
            <w:r w:rsidR="00736184" w:rsidRPr="00736184">
              <w:rPr>
                <w:rFonts w:ascii="Jokerman" w:eastAsia="Times New Roman" w:hAnsi="Jokerman" w:cs="Jokerman"/>
                <w:color w:val="252525"/>
                <w:sz w:val="30"/>
                <w:lang w:eastAsia="hr-HR"/>
              </w:rPr>
              <w:t>ž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 xml:space="preserve">enjem u organizmima dovode do pojave mnogih bolesti i degenerativnih promjena kod morske flore i faune. Najugroženije su obale, posebice zaljevi ili zatvorena mora u kojima su procesi miješanja morske vode usporeni. No zapravo nema dijela oceana koji nije pod izravnim ili neizravnim negativnim utjecajem </w:t>
            </w:r>
            <w:r w:rsidR="00736184" w:rsidRPr="00736184">
              <w:rPr>
                <w:rFonts w:ascii="Cambria" w:eastAsia="Times New Roman" w:hAnsi="Cambria" w:cs="Cambria"/>
                <w:color w:val="252525"/>
                <w:sz w:val="30"/>
                <w:lang w:eastAsia="hr-HR"/>
              </w:rPr>
              <w:t>č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 xml:space="preserve">ovjeka. Primjerice, buka supertankera pod morem </w:t>
            </w:r>
            <w:r w:rsidR="00736184" w:rsidRPr="00736184">
              <w:rPr>
                <w:rFonts w:ascii="Cambria" w:eastAsia="Times New Roman" w:hAnsi="Cambria" w:cs="Cambria"/>
                <w:color w:val="252525"/>
                <w:sz w:val="30"/>
                <w:lang w:eastAsia="hr-HR"/>
              </w:rPr>
              <w:t>č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uje se nekoliko tisu</w:t>
            </w:r>
            <w:r w:rsidR="00736184" w:rsidRPr="00736184">
              <w:rPr>
                <w:rFonts w:ascii="Cambria" w:eastAsia="Times New Roman" w:hAnsi="Cambria" w:cs="Cambria"/>
                <w:color w:val="252525"/>
                <w:sz w:val="30"/>
                <w:lang w:eastAsia="hr-HR"/>
              </w:rPr>
              <w:t>ć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a kilometara daleko te utje</w:t>
            </w:r>
            <w:r w:rsidR="00736184" w:rsidRPr="00736184">
              <w:rPr>
                <w:rFonts w:ascii="Cambria" w:eastAsia="Times New Roman" w:hAnsi="Cambria" w:cs="Cambria"/>
                <w:color w:val="252525"/>
                <w:sz w:val="30"/>
                <w:lang w:eastAsia="hr-HR"/>
              </w:rPr>
              <w:t>č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e ponajvi</w:t>
            </w:r>
            <w:r w:rsidR="00736184" w:rsidRPr="00736184">
              <w:rPr>
                <w:rFonts w:ascii="Jokerman" w:eastAsia="Times New Roman" w:hAnsi="Jokerman" w:cs="Jokerman"/>
                <w:color w:val="252525"/>
                <w:sz w:val="30"/>
                <w:lang w:eastAsia="hr-HR"/>
              </w:rPr>
              <w:t>š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 xml:space="preserve">e na morske sisavce, </w:t>
            </w:r>
            <w:r w:rsidR="00383DA4">
              <w:rPr>
                <w:rFonts w:ascii="Helvetica" w:eastAsia="Times New Roman" w:hAnsi="Helvetica" w:cs="Times New Roman"/>
                <w:noProof/>
                <w:color w:val="252525"/>
                <w:lang w:eastAsia="hr-HR"/>
              </w:rPr>
              <w:drawing>
                <wp:anchor distT="0" distB="0" distL="114300" distR="114300" simplePos="0" relativeHeight="251660288" behindDoc="1" locked="0" layoutInCell="1" allowOverlap="1" wp14:anchorId="553F154D" wp14:editId="702101E3">
                  <wp:simplePos x="0" y="0"/>
                  <wp:positionH relativeFrom="column">
                    <wp:posOffset>3958590</wp:posOffset>
                  </wp:positionH>
                  <wp:positionV relativeFrom="paragraph">
                    <wp:posOffset>6350635</wp:posOffset>
                  </wp:positionV>
                  <wp:extent cx="2847975" cy="1600200"/>
                  <wp:effectExtent l="76200" t="0" r="200025" b="285750"/>
                  <wp:wrapThrough wrapText="bothSides">
                    <wp:wrapPolygon edited="0">
                      <wp:start x="3757" y="771"/>
                      <wp:lineTo x="1011" y="1286"/>
                      <wp:lineTo x="1011" y="5400"/>
                      <wp:lineTo x="433" y="5400"/>
                      <wp:lineTo x="433" y="9514"/>
                      <wp:lineTo x="-144" y="9514"/>
                      <wp:lineTo x="-578" y="13629"/>
                      <wp:lineTo x="-578" y="21857"/>
                      <wp:lineTo x="5057" y="21857"/>
                      <wp:lineTo x="5057" y="24686"/>
                      <wp:lineTo x="18638" y="25200"/>
                      <wp:lineTo x="19649" y="25200"/>
                      <wp:lineTo x="19794" y="24686"/>
                      <wp:lineTo x="21961" y="22114"/>
                      <wp:lineTo x="21961" y="21857"/>
                      <wp:lineTo x="22539" y="17743"/>
                      <wp:lineTo x="22973" y="9514"/>
                      <wp:lineTo x="22828" y="3857"/>
                      <wp:lineTo x="18060" y="2829"/>
                      <wp:lineTo x="5057" y="771"/>
                      <wp:lineTo x="3757" y="771"/>
                    </wp:wrapPolygon>
                  </wp:wrapThrough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s (1)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600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posebice kitove i dupine (2/3 morskih sisavaca su ugro</w:t>
            </w:r>
            <w:r w:rsidR="00736184" w:rsidRPr="00736184">
              <w:rPr>
                <w:rFonts w:ascii="Jokerman" w:eastAsia="Times New Roman" w:hAnsi="Jokerman" w:cs="Jokerman"/>
                <w:color w:val="252525"/>
                <w:sz w:val="30"/>
                <w:lang w:eastAsia="hr-HR"/>
              </w:rPr>
              <w:t>ž</w:t>
            </w:r>
            <w:r w:rsidR="00736184" w:rsidRPr="00736184">
              <w:rPr>
                <w:rFonts w:ascii="Jokerman" w:eastAsia="Times New Roman" w:hAnsi="Jokerman" w:cs="Times New Roman"/>
                <w:color w:val="252525"/>
                <w:sz w:val="30"/>
                <w:lang w:eastAsia="hr-HR"/>
              </w:rPr>
              <w:t>ene vrste).</w:t>
            </w:r>
            <w:r w:rsidR="00736184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Briga za oceane povezana je sa brigom i sviješ</w:t>
            </w:r>
            <w:r w:rsidR="00736184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ć</w:t>
            </w:r>
            <w:r w:rsidR="00736184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u potrebe o</w:t>
            </w:r>
            <w:r w:rsidR="00736184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č</w:t>
            </w:r>
            <w:r w:rsidR="00736184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uvanja cijele Zemlje. Mo</w:t>
            </w:r>
            <w:r w:rsidR="00736184" w:rsidRPr="0076131C">
              <w:rPr>
                <w:rFonts w:ascii="Jokerman" w:hAnsi="Jokerman" w:cs="Jokerman"/>
                <w:color w:val="252525"/>
                <w:sz w:val="30"/>
                <w:shd w:val="clear" w:color="auto" w:fill="FFFFFF"/>
              </w:rPr>
              <w:t>ž</w:t>
            </w:r>
            <w:r w:rsidR="00736184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da ba</w:t>
            </w:r>
            <w:r w:rsidR="00736184" w:rsidRPr="0076131C">
              <w:rPr>
                <w:rFonts w:ascii="Jokerman" w:hAnsi="Jokerman" w:cs="Jokerman"/>
                <w:color w:val="252525"/>
                <w:sz w:val="30"/>
                <w:shd w:val="clear" w:color="auto" w:fill="FFFFFF"/>
              </w:rPr>
              <w:t>š</w:t>
            </w:r>
            <w:r w:rsidR="00736184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 zbog </w:t>
            </w:r>
            <w:r w:rsidR="00736184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č</w:t>
            </w:r>
            <w:r w:rsidR="00736184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injenice i predodžbe da je toliko veliko i prostrano svjetsko more postalo je odlagalište svega što ne treba </w:t>
            </w:r>
            <w:r w:rsidR="00736184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č</w:t>
            </w:r>
            <w:r w:rsidR="00736184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ovje</w:t>
            </w:r>
            <w:r w:rsidR="00736184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č</w:t>
            </w:r>
            <w:r w:rsidR="00736184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 xml:space="preserve">anstvu. Pri tome se zaboravlja da sve </w:t>
            </w:r>
            <w:r w:rsidR="00736184" w:rsidRPr="0076131C">
              <w:rPr>
                <w:rFonts w:ascii="Jokerman" w:hAnsi="Jokerman" w:cs="Jokerman"/>
                <w:color w:val="252525"/>
                <w:sz w:val="30"/>
                <w:shd w:val="clear" w:color="auto" w:fill="FFFFFF"/>
              </w:rPr>
              <w:t>š</w:t>
            </w:r>
            <w:r w:rsidR="00736184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to u njega ispustimo, pohranimo ili bacimo ne odlazi nigdje nego ostaje (i vra</w:t>
            </w:r>
            <w:r w:rsidR="00736184" w:rsidRPr="0076131C">
              <w:rPr>
                <w:rFonts w:ascii="Cambria" w:hAnsi="Cambria" w:cs="Cambria"/>
                <w:color w:val="252525"/>
                <w:sz w:val="30"/>
                <w:shd w:val="clear" w:color="auto" w:fill="FFFFFF"/>
              </w:rPr>
              <w:t>ć</w:t>
            </w:r>
            <w:r w:rsidR="00736184" w:rsidRPr="0076131C">
              <w:rPr>
                <w:rFonts w:ascii="Jokerman" w:hAnsi="Jokerman"/>
                <w:color w:val="252525"/>
                <w:sz w:val="30"/>
                <w:shd w:val="clear" w:color="auto" w:fill="FFFFFF"/>
              </w:rPr>
              <w:t>a nam se u obliku bolesti i prirodnih katastrofa) na jedinoj planeti Zemlji.</w:t>
            </w:r>
          </w:p>
          <w:p w:rsidR="008C0DAB" w:rsidRPr="008C0DAB" w:rsidRDefault="008C0DAB" w:rsidP="008C0DAB">
            <w:pPr>
              <w:rPr>
                <w:rFonts w:ascii="Jokerman" w:hAnsi="Jokerman"/>
                <w:color w:val="252525"/>
                <w:sz w:val="30"/>
                <w:shd w:val="clear" w:color="auto" w:fill="FFFFFF"/>
              </w:rPr>
            </w:pPr>
          </w:p>
        </w:tc>
      </w:tr>
      <w:tr w:rsidR="00682A72" w:rsidRPr="00956307" w:rsidTr="0076131C">
        <w:trPr>
          <w:trHeight w:val="1164"/>
        </w:trPr>
        <w:tc>
          <w:tcPr>
            <w:tcW w:w="11210" w:type="dxa"/>
            <w:vMerge/>
            <w:shd w:val="clear" w:color="auto" w:fill="auto"/>
          </w:tcPr>
          <w:p w:rsidR="00682A72" w:rsidRPr="00956307" w:rsidRDefault="00682A72" w:rsidP="00AE68A8"/>
        </w:tc>
      </w:tr>
      <w:tr w:rsidR="00682A72" w:rsidRPr="00956307" w:rsidTr="0076131C">
        <w:trPr>
          <w:trHeight w:val="543"/>
        </w:trPr>
        <w:tc>
          <w:tcPr>
            <w:tcW w:w="11210" w:type="dxa"/>
            <w:vMerge/>
            <w:shd w:val="clear" w:color="auto" w:fill="auto"/>
          </w:tcPr>
          <w:p w:rsidR="00682A72" w:rsidRPr="00956307" w:rsidRDefault="00682A72" w:rsidP="00AE68A8"/>
        </w:tc>
      </w:tr>
      <w:tr w:rsidR="00682A72" w:rsidRPr="00956307" w:rsidTr="0076131C">
        <w:trPr>
          <w:trHeight w:val="489"/>
        </w:trPr>
        <w:tc>
          <w:tcPr>
            <w:tcW w:w="11210" w:type="dxa"/>
            <w:vMerge/>
            <w:shd w:val="clear" w:color="auto" w:fill="auto"/>
          </w:tcPr>
          <w:p w:rsidR="00682A72" w:rsidRPr="00956307" w:rsidRDefault="00682A72" w:rsidP="00AE68A8"/>
        </w:tc>
      </w:tr>
      <w:tr w:rsidR="00682A72" w:rsidRPr="00956307" w:rsidTr="0076131C">
        <w:trPr>
          <w:trHeight w:val="624"/>
        </w:trPr>
        <w:tc>
          <w:tcPr>
            <w:tcW w:w="11210" w:type="dxa"/>
            <w:vMerge/>
            <w:shd w:val="clear" w:color="auto" w:fill="auto"/>
          </w:tcPr>
          <w:p w:rsidR="00682A72" w:rsidRPr="00956307" w:rsidRDefault="00682A72" w:rsidP="00AE68A8"/>
        </w:tc>
      </w:tr>
      <w:tr w:rsidR="00682A72" w:rsidRPr="00956307" w:rsidTr="0076131C">
        <w:trPr>
          <w:trHeight w:val="489"/>
        </w:trPr>
        <w:tc>
          <w:tcPr>
            <w:tcW w:w="11210" w:type="dxa"/>
            <w:vMerge/>
            <w:shd w:val="clear" w:color="auto" w:fill="auto"/>
          </w:tcPr>
          <w:p w:rsidR="00682A72" w:rsidRPr="00956307" w:rsidRDefault="00682A72" w:rsidP="00AE68A8"/>
        </w:tc>
      </w:tr>
      <w:tr w:rsidR="00682A72" w:rsidRPr="00956307" w:rsidTr="0076131C">
        <w:trPr>
          <w:trHeight w:val="633"/>
        </w:trPr>
        <w:tc>
          <w:tcPr>
            <w:tcW w:w="11210" w:type="dxa"/>
            <w:vMerge/>
            <w:shd w:val="clear" w:color="auto" w:fill="auto"/>
          </w:tcPr>
          <w:p w:rsidR="00682A72" w:rsidRPr="00956307" w:rsidRDefault="00682A72" w:rsidP="00AE68A8"/>
        </w:tc>
      </w:tr>
      <w:tr w:rsidR="00682A72" w:rsidRPr="00956307" w:rsidTr="0076131C">
        <w:trPr>
          <w:trHeight w:val="489"/>
        </w:trPr>
        <w:tc>
          <w:tcPr>
            <w:tcW w:w="11210" w:type="dxa"/>
            <w:vMerge/>
            <w:shd w:val="clear" w:color="auto" w:fill="auto"/>
          </w:tcPr>
          <w:p w:rsidR="00682A72" w:rsidRPr="00956307" w:rsidRDefault="00682A72" w:rsidP="00AE68A8"/>
        </w:tc>
      </w:tr>
      <w:tr w:rsidR="00682A72" w:rsidRPr="00956307" w:rsidTr="0076131C">
        <w:trPr>
          <w:trHeight w:val="633"/>
        </w:trPr>
        <w:tc>
          <w:tcPr>
            <w:tcW w:w="11210" w:type="dxa"/>
            <w:vMerge/>
            <w:shd w:val="clear" w:color="auto" w:fill="auto"/>
          </w:tcPr>
          <w:p w:rsidR="00682A72" w:rsidRPr="00956307" w:rsidRDefault="00682A72" w:rsidP="00AE68A8"/>
        </w:tc>
      </w:tr>
      <w:tr w:rsidR="00682A72" w:rsidRPr="00956307" w:rsidTr="0076131C">
        <w:trPr>
          <w:trHeight w:val="4364"/>
        </w:trPr>
        <w:tc>
          <w:tcPr>
            <w:tcW w:w="11210" w:type="dxa"/>
            <w:vMerge/>
            <w:shd w:val="clear" w:color="auto" w:fill="auto"/>
          </w:tcPr>
          <w:p w:rsidR="00682A72" w:rsidRPr="00956307" w:rsidRDefault="00682A72" w:rsidP="00AE68A8"/>
        </w:tc>
      </w:tr>
    </w:tbl>
    <w:p w:rsidR="007F5B63" w:rsidRPr="00956307" w:rsidRDefault="007F5B63" w:rsidP="000E748D">
      <w:bookmarkStart w:id="0" w:name="_GoBack"/>
      <w:bookmarkEnd w:id="0"/>
    </w:p>
    <w:sectPr w:rsidR="007F5B63" w:rsidRPr="00956307" w:rsidSect="00956307">
      <w:headerReference w:type="default" r:id="rId14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5A75" w:rsidRDefault="00C55A75" w:rsidP="00590471">
      <w:r>
        <w:separator/>
      </w:r>
    </w:p>
  </w:endnote>
  <w:endnote w:type="continuationSeparator" w:id="0">
    <w:p w:rsidR="00C55A75" w:rsidRDefault="00C55A7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5A75" w:rsidRDefault="00C55A75" w:rsidP="00590471">
      <w:r>
        <w:separator/>
      </w:r>
    </w:p>
  </w:footnote>
  <w:footnote w:type="continuationSeparator" w:id="0">
    <w:p w:rsidR="00C55A75" w:rsidRDefault="00C55A7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Pr="00CD42D2" w:rsidRDefault="00AE68A8" w:rsidP="00060042">
    <w:pPr>
      <w:pStyle w:val="Tijeloteksta"/>
    </w:pPr>
    <w:r w:rsidRPr="00CD42D2"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a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Prostoručno: Oblik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Prostoručno: Oblik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Pravokutni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Prostoručno: Oblik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Prostoručno: Oblik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Prostoručno: Oblik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Prostoručno: Oblik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Prostoručno: Oblik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Prostoručno: Oblik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72E074" id="Grupa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">
              <v:group id="Grupa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Prostoručno: Oblik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Pravokutnik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a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Prostoručno: Oblik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D42D2">
      <w:rPr>
        <w:noProof/>
        <w:lang w:bidi="hr-H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4CD132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4748312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EC26A3A"/>
    <w:lvl w:ilvl="0">
      <w:start w:val="1"/>
      <w:numFmt w:val="decimal"/>
      <w:pStyle w:val="Brojevi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9502A2E"/>
    <w:lvl w:ilvl="0">
      <w:start w:val="1"/>
      <w:numFmt w:val="decimal"/>
      <w:pStyle w:val="Brojevi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872CD3C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4CDCEC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FE07E8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688AAA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9C324A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9AC7D8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lomakpopis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4211E5"/>
    <w:multiLevelType w:val="multilevel"/>
    <w:tmpl w:val="04090023"/>
    <w:styleLink w:val="lanaksekci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3C244C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285563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A72"/>
    <w:rsid w:val="00055B72"/>
    <w:rsid w:val="00060042"/>
    <w:rsid w:val="0007638E"/>
    <w:rsid w:val="0008685D"/>
    <w:rsid w:val="000E748D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3DA4"/>
    <w:rsid w:val="00384CE1"/>
    <w:rsid w:val="004E158A"/>
    <w:rsid w:val="00511AC4"/>
    <w:rsid w:val="005471D7"/>
    <w:rsid w:val="00565C77"/>
    <w:rsid w:val="0056708E"/>
    <w:rsid w:val="005801E5"/>
    <w:rsid w:val="00590471"/>
    <w:rsid w:val="005A1A78"/>
    <w:rsid w:val="005D01FA"/>
    <w:rsid w:val="005D45DC"/>
    <w:rsid w:val="006716D8"/>
    <w:rsid w:val="00682A72"/>
    <w:rsid w:val="006920F0"/>
    <w:rsid w:val="006C020C"/>
    <w:rsid w:val="006D79A8"/>
    <w:rsid w:val="00736184"/>
    <w:rsid w:val="007575B6"/>
    <w:rsid w:val="0076131C"/>
    <w:rsid w:val="007F5B63"/>
    <w:rsid w:val="00803A0A"/>
    <w:rsid w:val="00846CB9"/>
    <w:rsid w:val="008A1E6E"/>
    <w:rsid w:val="008B108C"/>
    <w:rsid w:val="008C0DAB"/>
    <w:rsid w:val="008C2CFC"/>
    <w:rsid w:val="009475DC"/>
    <w:rsid w:val="00956307"/>
    <w:rsid w:val="00967B93"/>
    <w:rsid w:val="009B591F"/>
    <w:rsid w:val="00A31B16"/>
    <w:rsid w:val="00AE68A8"/>
    <w:rsid w:val="00B6466C"/>
    <w:rsid w:val="00B76CDA"/>
    <w:rsid w:val="00C14078"/>
    <w:rsid w:val="00C55A75"/>
    <w:rsid w:val="00C77A5C"/>
    <w:rsid w:val="00C83A18"/>
    <w:rsid w:val="00CC1E8B"/>
    <w:rsid w:val="00CD2321"/>
    <w:rsid w:val="00CD42D2"/>
    <w:rsid w:val="00CE1E3D"/>
    <w:rsid w:val="00D053FA"/>
    <w:rsid w:val="00D26515"/>
    <w:rsid w:val="00E26AED"/>
    <w:rsid w:val="00E73AB8"/>
    <w:rsid w:val="00E77B5E"/>
    <w:rsid w:val="00E823BE"/>
    <w:rsid w:val="00E90A60"/>
    <w:rsid w:val="00ED47F7"/>
    <w:rsid w:val="00EE7E09"/>
    <w:rsid w:val="00EF1A9E"/>
    <w:rsid w:val="00F0223C"/>
    <w:rsid w:val="00F158F2"/>
    <w:rsid w:val="00F3235D"/>
    <w:rsid w:val="00F509FC"/>
    <w:rsid w:val="00F878BD"/>
    <w:rsid w:val="00FE6A9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6504F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hr-HR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D42D2"/>
    <w:rPr>
      <w:rFonts w:ascii="Calibri" w:hAnsi="Calibri" w:cs="Calibri"/>
    </w:rPr>
  </w:style>
  <w:style w:type="paragraph" w:styleId="Naslov1">
    <w:name w:val="heading 1"/>
    <w:basedOn w:val="Normal"/>
    <w:next w:val="Normal"/>
    <w:link w:val="Naslov1Char"/>
    <w:uiPriority w:val="9"/>
    <w:qFormat/>
    <w:rsid w:val="00CD42D2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rsid w:val="00CD42D2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D42D2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D42D2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D42D2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D42D2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D42D2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D42D2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D42D2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uiPriority w:val="1"/>
    <w:semiHidden/>
    <w:qFormat/>
    <w:rsid w:val="00CD42D2"/>
    <w:rPr>
      <w:sz w:val="20"/>
      <w:szCs w:val="20"/>
    </w:rPr>
  </w:style>
  <w:style w:type="character" w:customStyle="1" w:styleId="TijelotekstaChar">
    <w:name w:val="Tijelo teksta Char"/>
    <w:basedOn w:val="Zadanifontodlomka"/>
    <w:link w:val="Tijeloteksta"/>
    <w:uiPriority w:val="1"/>
    <w:semiHidden/>
    <w:rsid w:val="00CD42D2"/>
    <w:rPr>
      <w:rFonts w:ascii="Calibri" w:hAnsi="Calibri" w:cs="Calibri"/>
      <w:sz w:val="20"/>
      <w:szCs w:val="20"/>
    </w:rPr>
  </w:style>
  <w:style w:type="character" w:customStyle="1" w:styleId="Naslov1Char">
    <w:name w:val="Naslov 1 Char"/>
    <w:basedOn w:val="Zadanifontodlomka"/>
    <w:link w:val="Naslov1"/>
    <w:uiPriority w:val="9"/>
    <w:rsid w:val="00CD42D2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lomakpopisa">
    <w:name w:val="List Paragraph"/>
    <w:basedOn w:val="Tijeloteksta"/>
    <w:uiPriority w:val="1"/>
    <w:semiHidden/>
    <w:qFormat/>
    <w:rsid w:val="00CD42D2"/>
    <w:pPr>
      <w:numPr>
        <w:numId w:val="2"/>
      </w:numPr>
      <w:spacing w:after="120"/>
    </w:pPr>
    <w:rPr>
      <w:szCs w:val="24"/>
    </w:rPr>
  </w:style>
  <w:style w:type="paragraph" w:customStyle="1" w:styleId="Odlomaktablice">
    <w:name w:val="Odlomak tablice"/>
    <w:basedOn w:val="Normal"/>
    <w:uiPriority w:val="1"/>
    <w:semiHidden/>
    <w:rsid w:val="00CD42D2"/>
    <w:rPr>
      <w:rFonts w:ascii="Times New Roman" w:hAnsi="Times New Roman"/>
      <w:sz w:val="24"/>
      <w:szCs w:val="24"/>
    </w:rPr>
  </w:style>
  <w:style w:type="paragraph" w:styleId="Zaglavlje">
    <w:name w:val="header"/>
    <w:basedOn w:val="Normal"/>
    <w:link w:val="ZaglavljeChar"/>
    <w:uiPriority w:val="99"/>
    <w:semiHidden/>
    <w:rsid w:val="00CD42D2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CD42D2"/>
    <w:rPr>
      <w:rFonts w:ascii="Calibri" w:hAnsi="Calibri" w:cs="Calibri"/>
    </w:rPr>
  </w:style>
  <w:style w:type="paragraph" w:styleId="Podnoje">
    <w:name w:val="footer"/>
    <w:basedOn w:val="Normal"/>
    <w:link w:val="PodnojeChar"/>
    <w:uiPriority w:val="99"/>
    <w:semiHidden/>
    <w:rsid w:val="00CD42D2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CD42D2"/>
    <w:rPr>
      <w:rFonts w:ascii="Calibri" w:hAnsi="Calibri" w:cs="Calibri"/>
    </w:rPr>
  </w:style>
  <w:style w:type="table" w:styleId="Reetkatablice">
    <w:name w:val="Table Grid"/>
    <w:basedOn w:val="Obinatablica"/>
    <w:uiPriority w:val="39"/>
    <w:rsid w:val="00CD4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next w:val="Normal"/>
    <w:link w:val="NaslovChar"/>
    <w:uiPriority w:val="10"/>
    <w:qFormat/>
    <w:rsid w:val="00CD42D2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aslovChar">
    <w:name w:val="Naslov Char"/>
    <w:basedOn w:val="Zadanifontodlomka"/>
    <w:link w:val="Naslov"/>
    <w:uiPriority w:val="10"/>
    <w:rsid w:val="00CD42D2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je">
    <w:name w:val="Informacije"/>
    <w:basedOn w:val="Tijeloteksta"/>
    <w:uiPriority w:val="1"/>
    <w:qFormat/>
    <w:rsid w:val="00CD42D2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umi">
    <w:name w:val="Datumi"/>
    <w:basedOn w:val="Tijeloteksta"/>
    <w:uiPriority w:val="1"/>
    <w:semiHidden/>
    <w:qFormat/>
    <w:rsid w:val="00CD42D2"/>
    <w:pPr>
      <w:kinsoku w:val="0"/>
      <w:overflowPunct w:val="0"/>
    </w:pPr>
    <w:rPr>
      <w:b/>
      <w:color w:val="000000" w:themeColor="text1"/>
      <w:sz w:val="18"/>
    </w:rPr>
  </w:style>
  <w:style w:type="character" w:styleId="Naglaeno">
    <w:name w:val="Strong"/>
    <w:basedOn w:val="Zadanifontodlomka"/>
    <w:uiPriority w:val="22"/>
    <w:semiHidden/>
    <w:qFormat/>
    <w:rsid w:val="00CD42D2"/>
    <w:rPr>
      <w:rFonts w:ascii="Calibri" w:hAnsi="Calibri" w:cs="Calibri"/>
      <w:b/>
      <w:bCs/>
      <w:color w:val="666666" w:themeColor="accent4"/>
    </w:rPr>
  </w:style>
  <w:style w:type="character" w:styleId="Tekstrezerviranogmjesta">
    <w:name w:val="Placeholder Text"/>
    <w:basedOn w:val="Zadanifontodlomka"/>
    <w:uiPriority w:val="99"/>
    <w:semiHidden/>
    <w:rsid w:val="00CD42D2"/>
    <w:rPr>
      <w:rFonts w:ascii="Calibri" w:hAnsi="Calibri" w:cs="Calibri"/>
      <w:color w:val="808080"/>
    </w:rPr>
  </w:style>
  <w:style w:type="paragraph" w:styleId="Datum">
    <w:name w:val="Date"/>
    <w:basedOn w:val="Normal"/>
    <w:next w:val="Normal"/>
    <w:link w:val="DatumChar"/>
    <w:uiPriority w:val="99"/>
    <w:rsid w:val="00CD42D2"/>
    <w:pPr>
      <w:spacing w:line="480" w:lineRule="auto"/>
    </w:pPr>
  </w:style>
  <w:style w:type="character" w:customStyle="1" w:styleId="DatumChar">
    <w:name w:val="Datum Char"/>
    <w:basedOn w:val="Zadanifontodlomka"/>
    <w:link w:val="Datum"/>
    <w:uiPriority w:val="99"/>
    <w:rsid w:val="00CD42D2"/>
    <w:rPr>
      <w:rFonts w:ascii="Calibri" w:hAnsi="Calibri" w:cs="Calibri"/>
    </w:rPr>
  </w:style>
  <w:style w:type="paragraph" w:styleId="Bezproreda">
    <w:name w:val="No Spacing"/>
    <w:basedOn w:val="Normal"/>
    <w:uiPriority w:val="1"/>
    <w:rsid w:val="00CD42D2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"/>
    <w:link w:val="Znakkontakta"/>
    <w:uiPriority w:val="1"/>
    <w:qFormat/>
    <w:rsid w:val="00CD42D2"/>
    <w:pPr>
      <w:spacing w:after="0"/>
    </w:pPr>
  </w:style>
  <w:style w:type="paragraph" w:styleId="Zavretak">
    <w:name w:val="Closing"/>
    <w:basedOn w:val="Normal"/>
    <w:link w:val="ZavretakChar"/>
    <w:uiPriority w:val="99"/>
    <w:qFormat/>
    <w:rsid w:val="00CD42D2"/>
    <w:pPr>
      <w:spacing w:before="480" w:after="0"/>
    </w:pPr>
  </w:style>
  <w:style w:type="character" w:customStyle="1" w:styleId="Znakkontakta">
    <w:name w:val="Znak kontakta"/>
    <w:basedOn w:val="Zadanifontodlomka"/>
    <w:link w:val="Kontakt"/>
    <w:uiPriority w:val="1"/>
    <w:rsid w:val="00CD42D2"/>
    <w:rPr>
      <w:rFonts w:ascii="Calibri" w:hAnsi="Calibri" w:cs="Calibri"/>
    </w:rPr>
  </w:style>
  <w:style w:type="character" w:customStyle="1" w:styleId="ZavretakChar">
    <w:name w:val="Završetak Char"/>
    <w:basedOn w:val="Zadanifontodlomka"/>
    <w:link w:val="Zavretak"/>
    <w:uiPriority w:val="99"/>
    <w:rsid w:val="00CD42D2"/>
    <w:rPr>
      <w:rFonts w:ascii="Calibri" w:hAnsi="Calibri" w:cs="Calibri"/>
    </w:rPr>
  </w:style>
  <w:style w:type="character" w:customStyle="1" w:styleId="Spominjanje1">
    <w:name w:val="Spominjanje1"/>
    <w:basedOn w:val="Zadanifontodlomka"/>
    <w:uiPriority w:val="99"/>
    <w:semiHidden/>
    <w:unhideWhenUsed/>
    <w:rsid w:val="00CD42D2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popisa"/>
    <w:uiPriority w:val="99"/>
    <w:semiHidden/>
    <w:unhideWhenUsed/>
    <w:rsid w:val="00CD42D2"/>
    <w:pPr>
      <w:numPr>
        <w:numId w:val="3"/>
      </w:numPr>
    </w:pPr>
  </w:style>
  <w:style w:type="numbering" w:styleId="1ai">
    <w:name w:val="Outline List 1"/>
    <w:basedOn w:val="Bezpopisa"/>
    <w:uiPriority w:val="99"/>
    <w:semiHidden/>
    <w:unhideWhenUsed/>
    <w:rsid w:val="00CD42D2"/>
    <w:pPr>
      <w:numPr>
        <w:numId w:val="4"/>
      </w:numPr>
    </w:pPr>
  </w:style>
  <w:style w:type="character" w:styleId="HTML-kod">
    <w:name w:val="HTML Code"/>
    <w:basedOn w:val="Zadanifontodlomka"/>
    <w:uiPriority w:val="99"/>
    <w:semiHidden/>
    <w:unhideWhenUsed/>
    <w:rsid w:val="00CD42D2"/>
    <w:rPr>
      <w:rFonts w:ascii="Consolas" w:hAnsi="Consolas" w:cs="Calibri"/>
      <w:sz w:val="20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CD42D2"/>
    <w:rPr>
      <w:rFonts w:ascii="Calibri" w:hAnsi="Calibri" w:cs="Calibri"/>
      <w:i/>
      <w:iCs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CD42D2"/>
    <w:pPr>
      <w:spacing w:after="0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CD42D2"/>
    <w:rPr>
      <w:rFonts w:ascii="Calibri" w:hAnsi="Calibri" w:cs="Calibri"/>
      <w:i/>
      <w:iCs/>
    </w:rPr>
  </w:style>
  <w:style w:type="character" w:styleId="HTML-definicija">
    <w:name w:val="HTML Definition"/>
    <w:basedOn w:val="Zadanifontodlomka"/>
    <w:uiPriority w:val="99"/>
    <w:semiHidden/>
    <w:unhideWhenUsed/>
    <w:rsid w:val="00CD42D2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CD42D2"/>
    <w:rPr>
      <w:rFonts w:ascii="Calibri" w:hAnsi="Calibri" w:cs="Calibri"/>
      <w:i/>
      <w:iCs/>
    </w:rPr>
  </w:style>
  <w:style w:type="character" w:styleId="HTMLpisaistroj">
    <w:name w:val="HTML Typewriter"/>
    <w:basedOn w:val="Zadanifontodlomka"/>
    <w:uiPriority w:val="99"/>
    <w:semiHidden/>
    <w:unhideWhenUsed/>
    <w:rsid w:val="00CD42D2"/>
    <w:rPr>
      <w:rFonts w:ascii="Consolas" w:hAnsi="Consolas" w:cs="Calibri"/>
      <w:sz w:val="20"/>
      <w:szCs w:val="20"/>
    </w:rPr>
  </w:style>
  <w:style w:type="character" w:styleId="HTML-primjer">
    <w:name w:val="HTML Sample"/>
    <w:basedOn w:val="Zadanifontodlomka"/>
    <w:uiPriority w:val="99"/>
    <w:semiHidden/>
    <w:unhideWhenUsed/>
    <w:rsid w:val="00CD42D2"/>
    <w:rPr>
      <w:rFonts w:ascii="Consolas" w:hAnsi="Consolas" w:cs="Calibri"/>
      <w:sz w:val="24"/>
      <w:szCs w:val="24"/>
    </w:rPr>
  </w:style>
  <w:style w:type="character" w:styleId="HTML-akronim">
    <w:name w:val="HTML Acronym"/>
    <w:basedOn w:val="Zadanifontodlomka"/>
    <w:uiPriority w:val="99"/>
    <w:semiHidden/>
    <w:unhideWhenUsed/>
    <w:rsid w:val="00CD42D2"/>
    <w:rPr>
      <w:rFonts w:ascii="Calibri" w:hAnsi="Calibri" w:cs="Calibri"/>
    </w:rPr>
  </w:style>
  <w:style w:type="character" w:styleId="HTML-tipkovnica">
    <w:name w:val="HTML Keyboard"/>
    <w:basedOn w:val="Zadanifontodlomka"/>
    <w:uiPriority w:val="99"/>
    <w:semiHidden/>
    <w:unhideWhenUsed/>
    <w:rsid w:val="00CD42D2"/>
    <w:rPr>
      <w:rFonts w:ascii="Consolas" w:hAnsi="Consolas" w:cs="Calibri"/>
      <w:sz w:val="20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CD42D2"/>
    <w:pPr>
      <w:spacing w:after="0"/>
    </w:pPr>
    <w:rPr>
      <w:rFonts w:ascii="Consolas" w:hAnsi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CD42D2"/>
    <w:rPr>
      <w:rFonts w:ascii="Consolas" w:hAnsi="Consolas" w:cs="Calibri"/>
      <w:sz w:val="20"/>
      <w:szCs w:val="20"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CD42D2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CD42D2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CD42D2"/>
    <w:pPr>
      <w:spacing w:after="100"/>
      <w:ind w:left="44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CD42D2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CD42D2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CD42D2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CD42D2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CD42D2"/>
    <w:pPr>
      <w:spacing w:after="100"/>
      <w:ind w:left="154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CD42D2"/>
    <w:pPr>
      <w:spacing w:after="100"/>
      <w:ind w:left="176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CD42D2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Neupadljivareferenca">
    <w:name w:val="Subtle Reference"/>
    <w:basedOn w:val="Zadanifontodlomka"/>
    <w:uiPriority w:val="31"/>
    <w:semiHidden/>
    <w:rsid w:val="00CD42D2"/>
    <w:rPr>
      <w:rFonts w:ascii="Calibri" w:hAnsi="Calibri" w:cs="Calibri"/>
      <w:smallCaps/>
      <w:color w:val="5A5A5A" w:themeColor="text1" w:themeTint="A5"/>
    </w:rPr>
  </w:style>
  <w:style w:type="character" w:styleId="Neupadljivoisticanje">
    <w:name w:val="Subtle Emphasis"/>
    <w:basedOn w:val="Zadanifontodlomka"/>
    <w:uiPriority w:val="19"/>
    <w:semiHidden/>
    <w:rsid w:val="00CD42D2"/>
    <w:rPr>
      <w:rFonts w:ascii="Calibri" w:hAnsi="Calibri" w:cs="Calibri"/>
      <w:i/>
      <w:iCs/>
      <w:color w:val="404040" w:themeColor="text1" w:themeTint="BF"/>
    </w:rPr>
  </w:style>
  <w:style w:type="table" w:styleId="Profesionalnatablica">
    <w:name w:val="Table Professional"/>
    <w:basedOn w:val="Obinatablica"/>
    <w:uiPriority w:val="99"/>
    <w:semiHidden/>
    <w:unhideWhenUsed/>
    <w:rsid w:val="00CD42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rednjipopis1">
    <w:name w:val="Medium List 1"/>
    <w:basedOn w:val="Obinatablica"/>
    <w:uiPriority w:val="65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CD42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CD42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CD42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CD42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CD42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CD42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CD42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CD42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CD42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CD42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CD42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CD42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CD42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CD42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ja">
    <w:name w:val="Bibliography"/>
    <w:basedOn w:val="Normal"/>
    <w:next w:val="Normal"/>
    <w:uiPriority w:val="37"/>
    <w:semiHidden/>
    <w:unhideWhenUsed/>
    <w:rsid w:val="00CD42D2"/>
  </w:style>
  <w:style w:type="character" w:styleId="Naslovknjige">
    <w:name w:val="Book Title"/>
    <w:basedOn w:val="Zadanifontodlomka"/>
    <w:uiPriority w:val="33"/>
    <w:semiHidden/>
    <w:rsid w:val="00CD42D2"/>
    <w:rPr>
      <w:rFonts w:ascii="Calibri" w:hAnsi="Calibri" w:cs="Calibri"/>
      <w:b/>
      <w:bCs/>
      <w:i/>
      <w:iCs/>
      <w:spacing w:val="5"/>
    </w:rPr>
  </w:style>
  <w:style w:type="character" w:customStyle="1" w:styleId="Znak1">
    <w:name w:val="Znak #1"/>
    <w:basedOn w:val="Zadanifontodlomka"/>
    <w:uiPriority w:val="99"/>
    <w:semiHidden/>
    <w:unhideWhenUsed/>
    <w:rsid w:val="00CD42D2"/>
    <w:rPr>
      <w:rFonts w:ascii="Calibri" w:hAnsi="Calibri" w:cs="Calibri"/>
      <w:color w:val="2B579A"/>
      <w:shd w:val="clear" w:color="auto" w:fill="E1DFDD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CD42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CD42D2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atablica">
    <w:name w:val="Table Elegant"/>
    <w:basedOn w:val="Obinatablica"/>
    <w:uiPriority w:val="99"/>
    <w:semiHidden/>
    <w:unhideWhenUsed/>
    <w:rsid w:val="00CD42D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opis">
    <w:name w:val="List"/>
    <w:basedOn w:val="Normal"/>
    <w:uiPriority w:val="99"/>
    <w:semiHidden/>
    <w:unhideWhenUsed/>
    <w:rsid w:val="00CD42D2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CD42D2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CD42D2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CD42D2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CD42D2"/>
    <w:pPr>
      <w:ind w:left="1800" w:hanging="360"/>
      <w:contextualSpacing/>
    </w:pPr>
  </w:style>
  <w:style w:type="table" w:styleId="Popisnatablica1">
    <w:name w:val="Table List 1"/>
    <w:basedOn w:val="Obinatablica"/>
    <w:uiPriority w:val="99"/>
    <w:semiHidden/>
    <w:unhideWhenUsed/>
    <w:rsid w:val="00CD42D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CD42D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CD42D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CD42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CD42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CD42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CD42D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CD42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astavakpopisa">
    <w:name w:val="List Continue"/>
    <w:basedOn w:val="Normal"/>
    <w:uiPriority w:val="99"/>
    <w:semiHidden/>
    <w:unhideWhenUsed/>
    <w:rsid w:val="00CD42D2"/>
    <w:pPr>
      <w:spacing w:after="120"/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CD42D2"/>
    <w:pPr>
      <w:spacing w:after="120"/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CD42D2"/>
    <w:pPr>
      <w:spacing w:after="120"/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CD42D2"/>
    <w:pPr>
      <w:spacing w:after="120"/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CD42D2"/>
    <w:pPr>
      <w:spacing w:after="120"/>
      <w:ind w:left="1800"/>
      <w:contextualSpacing/>
    </w:pPr>
  </w:style>
  <w:style w:type="paragraph" w:styleId="Brojevi">
    <w:name w:val="List Number"/>
    <w:basedOn w:val="Normal"/>
    <w:uiPriority w:val="99"/>
    <w:semiHidden/>
    <w:unhideWhenUsed/>
    <w:rsid w:val="00CD42D2"/>
    <w:pPr>
      <w:numPr>
        <w:numId w:val="5"/>
      </w:numPr>
      <w:contextualSpacing/>
    </w:pPr>
  </w:style>
  <w:style w:type="paragraph" w:styleId="Brojevi2">
    <w:name w:val="List Number 2"/>
    <w:basedOn w:val="Normal"/>
    <w:uiPriority w:val="99"/>
    <w:semiHidden/>
    <w:unhideWhenUsed/>
    <w:rsid w:val="00CD42D2"/>
    <w:pPr>
      <w:numPr>
        <w:numId w:val="6"/>
      </w:numPr>
      <w:contextualSpacing/>
    </w:pPr>
  </w:style>
  <w:style w:type="paragraph" w:styleId="Brojevi3">
    <w:name w:val="List Number 3"/>
    <w:basedOn w:val="Normal"/>
    <w:uiPriority w:val="99"/>
    <w:semiHidden/>
    <w:unhideWhenUsed/>
    <w:rsid w:val="00CD42D2"/>
    <w:pPr>
      <w:numPr>
        <w:numId w:val="7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CD42D2"/>
    <w:pPr>
      <w:numPr>
        <w:numId w:val="8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CD42D2"/>
    <w:pPr>
      <w:numPr>
        <w:numId w:val="9"/>
      </w:numPr>
      <w:contextualSpacing/>
    </w:pPr>
  </w:style>
  <w:style w:type="paragraph" w:styleId="Grafikeoznake">
    <w:name w:val="List Bullet"/>
    <w:basedOn w:val="Normal"/>
    <w:uiPriority w:val="99"/>
    <w:semiHidden/>
    <w:unhideWhenUsed/>
    <w:rsid w:val="00CD42D2"/>
    <w:pPr>
      <w:numPr>
        <w:numId w:val="10"/>
      </w:numPr>
      <w:contextualSpacing/>
    </w:pPr>
  </w:style>
  <w:style w:type="paragraph" w:styleId="Grafikeoznake2">
    <w:name w:val="List Bullet 2"/>
    <w:basedOn w:val="Normal"/>
    <w:uiPriority w:val="99"/>
    <w:semiHidden/>
    <w:unhideWhenUsed/>
    <w:rsid w:val="00CD42D2"/>
    <w:pPr>
      <w:numPr>
        <w:numId w:val="11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CD42D2"/>
    <w:pPr>
      <w:numPr>
        <w:numId w:val="12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CD42D2"/>
    <w:pPr>
      <w:numPr>
        <w:numId w:val="13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CD42D2"/>
    <w:pPr>
      <w:numPr>
        <w:numId w:val="14"/>
      </w:numPr>
      <w:contextualSpacing/>
    </w:pPr>
  </w:style>
  <w:style w:type="paragraph" w:styleId="Podnaslov">
    <w:name w:val="Subtitle"/>
    <w:basedOn w:val="Normal"/>
    <w:next w:val="Normal"/>
    <w:link w:val="PodnaslovChar"/>
    <w:uiPriority w:val="11"/>
    <w:semiHidden/>
    <w:rsid w:val="00CD42D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CD42D2"/>
    <w:rPr>
      <w:rFonts w:ascii="Calibri" w:hAnsi="Calibri" w:cs="Calibri"/>
      <w:color w:val="5A5A5A" w:themeColor="text1" w:themeTint="A5"/>
      <w:spacing w:val="15"/>
    </w:rPr>
  </w:style>
  <w:style w:type="table" w:styleId="Klasinatablica1">
    <w:name w:val="Table Classic 1"/>
    <w:basedOn w:val="Obinatablica"/>
    <w:uiPriority w:val="99"/>
    <w:semiHidden/>
    <w:unhideWhenUsed/>
    <w:rsid w:val="00CD42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CD42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CD42D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CD42D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icaslika">
    <w:name w:val="table of figures"/>
    <w:basedOn w:val="Normal"/>
    <w:next w:val="Normal"/>
    <w:uiPriority w:val="99"/>
    <w:semiHidden/>
    <w:unhideWhenUsed/>
    <w:rsid w:val="00CD42D2"/>
    <w:pPr>
      <w:spacing w:after="0"/>
    </w:pPr>
  </w:style>
  <w:style w:type="paragraph" w:styleId="Tekstmakronaredbe">
    <w:name w:val="macro"/>
    <w:link w:val="TekstmakronaredbeChar"/>
    <w:uiPriority w:val="99"/>
    <w:semiHidden/>
    <w:unhideWhenUsed/>
    <w:rsid w:val="00CD42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CD42D2"/>
    <w:rPr>
      <w:rFonts w:ascii="Consolas" w:hAnsi="Consolas" w:cs="Calibri"/>
      <w:sz w:val="20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CD42D2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CD42D2"/>
    <w:rPr>
      <w:rFonts w:ascii="Calibri" w:hAnsi="Calibri" w:cs="Calibri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CD42D2"/>
    <w:pPr>
      <w:spacing w:after="0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CD42D2"/>
    <w:rPr>
      <w:rFonts w:ascii="Calibri" w:hAnsi="Calibri" w:cs="Calibri"/>
      <w:sz w:val="20"/>
      <w:szCs w:val="20"/>
    </w:rPr>
  </w:style>
  <w:style w:type="paragraph" w:styleId="Tablicaizvora">
    <w:name w:val="table of authorities"/>
    <w:basedOn w:val="Normal"/>
    <w:next w:val="Normal"/>
    <w:uiPriority w:val="99"/>
    <w:semiHidden/>
    <w:unhideWhenUsed/>
    <w:rsid w:val="00CD42D2"/>
    <w:pPr>
      <w:spacing w:after="0"/>
      <w:ind w:left="220" w:hanging="220"/>
    </w:pPr>
  </w:style>
  <w:style w:type="paragraph" w:styleId="Naslovtabliceizvora">
    <w:name w:val="toa heading"/>
    <w:basedOn w:val="Normal"/>
    <w:next w:val="Normal"/>
    <w:uiPriority w:val="99"/>
    <w:semiHidden/>
    <w:unhideWhenUsed/>
    <w:rsid w:val="00CD42D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">
    <w:name w:val="Quote"/>
    <w:basedOn w:val="Normal"/>
    <w:next w:val="Normal"/>
    <w:link w:val="CitatChar"/>
    <w:uiPriority w:val="29"/>
    <w:semiHidden/>
    <w:rsid w:val="00CD42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CD42D2"/>
    <w:rPr>
      <w:rFonts w:ascii="Calibri" w:hAnsi="Calibri" w:cs="Calibri"/>
      <w:i/>
      <w:iCs/>
      <w:color w:val="404040" w:themeColor="text1" w:themeTint="BF"/>
    </w:rPr>
  </w:style>
  <w:style w:type="character" w:styleId="Istaknuto">
    <w:name w:val="Emphasis"/>
    <w:basedOn w:val="Zadanifontodlomka"/>
    <w:uiPriority w:val="20"/>
    <w:semiHidden/>
    <w:rsid w:val="00CD42D2"/>
    <w:rPr>
      <w:rFonts w:ascii="Calibri" w:hAnsi="Calibri" w:cs="Calibri"/>
      <w:i/>
      <w:iCs/>
    </w:rPr>
  </w:style>
  <w:style w:type="table" w:styleId="Obojanipopis">
    <w:name w:val="Colorful List"/>
    <w:basedOn w:val="Obinatablica"/>
    <w:uiPriority w:val="72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bojanatablica1">
    <w:name w:val="Table Colorful 1"/>
    <w:basedOn w:val="Obinatablica"/>
    <w:uiPriority w:val="99"/>
    <w:semiHidden/>
    <w:unhideWhenUsed/>
    <w:rsid w:val="00CD42D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CD42D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CD42D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areetka">
    <w:name w:val="Colorful Grid"/>
    <w:basedOn w:val="Obinatablica"/>
    <w:uiPriority w:val="73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D42D2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D42D2"/>
    <w:rPr>
      <w:rFonts w:ascii="Calibri" w:hAnsi="Calibri" w:cs="Calibri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D42D2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D42D2"/>
    <w:rPr>
      <w:rFonts w:ascii="Calibri" w:hAnsi="Calibri" w:cs="Calibri"/>
      <w:b/>
      <w:bCs/>
      <w:sz w:val="20"/>
      <w:szCs w:val="20"/>
    </w:rPr>
  </w:style>
  <w:style w:type="character" w:styleId="Referencakomentara">
    <w:name w:val="annotation reference"/>
    <w:basedOn w:val="Zadanifontodlomka"/>
    <w:uiPriority w:val="99"/>
    <w:semiHidden/>
    <w:unhideWhenUsed/>
    <w:rsid w:val="00CD42D2"/>
    <w:rPr>
      <w:rFonts w:ascii="Calibri" w:hAnsi="Calibri" w:cs="Calibri"/>
      <w:sz w:val="16"/>
      <w:szCs w:val="1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D42D2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D42D2"/>
    <w:rPr>
      <w:rFonts w:ascii="Microsoft YaHei UI" w:eastAsia="Microsoft YaHei UI" w:hAnsi="Microsoft YaHei UI" w:cs="Calibri"/>
      <w:sz w:val="18"/>
      <w:szCs w:val="18"/>
    </w:rPr>
  </w:style>
  <w:style w:type="paragraph" w:styleId="Adresaomotnice">
    <w:name w:val="envelope address"/>
    <w:basedOn w:val="Normal"/>
    <w:uiPriority w:val="99"/>
    <w:semiHidden/>
    <w:unhideWhenUsed/>
    <w:rsid w:val="00CD42D2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a">
    <w:name w:val="Block Text"/>
    <w:basedOn w:val="Normal"/>
    <w:uiPriority w:val="99"/>
    <w:semiHidden/>
    <w:unhideWhenUsed/>
    <w:rsid w:val="00CD42D2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CD42D2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CD42D2"/>
    <w:rPr>
      <w:rFonts w:ascii="Microsoft YaHei UI" w:eastAsia="Microsoft YaHei UI" w:hAnsi="Microsoft YaHei UI" w:cs="Calibri"/>
      <w:sz w:val="18"/>
      <w:szCs w:val="18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D42D2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D42D2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D42D2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D42D2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D42D2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D42D2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D42D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D42D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anaksekcija">
    <w:name w:val="Outline List 3"/>
    <w:basedOn w:val="Bezpopisa"/>
    <w:uiPriority w:val="99"/>
    <w:semiHidden/>
    <w:unhideWhenUsed/>
    <w:rsid w:val="00CD42D2"/>
    <w:pPr>
      <w:numPr>
        <w:numId w:val="15"/>
      </w:numPr>
    </w:pPr>
  </w:style>
  <w:style w:type="table" w:styleId="Obinatablica1">
    <w:name w:val="Plain Table 1"/>
    <w:basedOn w:val="Obinatablica"/>
    <w:uiPriority w:val="41"/>
    <w:rsid w:val="00CD42D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CD42D2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CD42D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CD42D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CD42D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staknutareferenca">
    <w:name w:val="Intense Reference"/>
    <w:basedOn w:val="Zadanifontodlomka"/>
    <w:uiPriority w:val="32"/>
    <w:semiHidden/>
    <w:rsid w:val="00CD42D2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rsid w:val="00CD42D2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CD42D2"/>
    <w:rPr>
      <w:rFonts w:ascii="Calibri" w:hAnsi="Calibri" w:cs="Calibri"/>
      <w:i/>
      <w:iCs/>
      <w:color w:val="2C567A" w:themeColor="accent1"/>
    </w:rPr>
  </w:style>
  <w:style w:type="character" w:styleId="Jakoisticanje">
    <w:name w:val="Intense Emphasis"/>
    <w:basedOn w:val="Zadanifontodlomka"/>
    <w:uiPriority w:val="21"/>
    <w:semiHidden/>
    <w:rsid w:val="00CD42D2"/>
    <w:rPr>
      <w:rFonts w:ascii="Calibri" w:hAnsi="Calibri" w:cs="Calibri"/>
      <w:i/>
      <w:iCs/>
      <w:color w:val="2C567A" w:themeColor="accent1"/>
    </w:rPr>
  </w:style>
  <w:style w:type="paragraph" w:styleId="StandardWeb">
    <w:name w:val="Normal (Web)"/>
    <w:basedOn w:val="Normal"/>
    <w:uiPriority w:val="99"/>
    <w:semiHidden/>
    <w:unhideWhenUsed/>
    <w:rsid w:val="00CD42D2"/>
    <w:rPr>
      <w:rFonts w:ascii="Times New Roman" w:hAnsi="Times New Roman"/>
      <w:sz w:val="24"/>
      <w:szCs w:val="24"/>
    </w:rPr>
  </w:style>
  <w:style w:type="character" w:customStyle="1" w:styleId="Pametnahiperveza1">
    <w:name w:val="Pametna hiperveza1"/>
    <w:basedOn w:val="Zadanifontodlomka"/>
    <w:uiPriority w:val="99"/>
    <w:semiHidden/>
    <w:unhideWhenUsed/>
    <w:rsid w:val="00CD42D2"/>
    <w:rPr>
      <w:rFonts w:ascii="Calibri" w:hAnsi="Calibri" w:cs="Calibri"/>
      <w:u w:val="dotted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CD42D2"/>
    <w:rPr>
      <w:rFonts w:ascii="Calibri" w:hAnsi="Calibri" w:cs="Calibri"/>
      <w:color w:val="605E5C"/>
      <w:shd w:val="clear" w:color="auto" w:fill="E1DFDD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CD42D2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CD42D2"/>
    <w:rPr>
      <w:rFonts w:ascii="Calibri" w:hAnsi="Calibri" w:cs="Calibri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CD42D2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CD42D2"/>
    <w:rPr>
      <w:rFonts w:ascii="Calibri" w:hAnsi="Calibri" w:cs="Calibri"/>
      <w:sz w:val="16"/>
      <w:szCs w:val="16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CD42D2"/>
    <w:pPr>
      <w:spacing w:after="120"/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CD42D2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CD42D2"/>
    <w:pPr>
      <w:spacing w:after="120"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CD42D2"/>
    <w:rPr>
      <w:rFonts w:ascii="Calibri" w:hAnsi="Calibri" w:cs="Calibri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CD42D2"/>
    <w:pPr>
      <w:spacing w:after="120"/>
      <w:ind w:left="360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CD42D2"/>
    <w:rPr>
      <w:rFonts w:ascii="Calibri" w:hAnsi="Calibri" w:cs="Calibri"/>
      <w:sz w:val="16"/>
      <w:szCs w:val="16"/>
    </w:r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CD42D2"/>
    <w:pPr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CD42D2"/>
    <w:rPr>
      <w:rFonts w:ascii="Calibri" w:hAnsi="Calibri" w:cs="Calibri"/>
      <w:sz w:val="20"/>
      <w:szCs w:val="20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CD42D2"/>
    <w:pPr>
      <w:spacing w:after="22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CD42D2"/>
    <w:rPr>
      <w:rFonts w:ascii="Calibri" w:hAnsi="Calibri" w:cs="Calibri"/>
    </w:rPr>
  </w:style>
  <w:style w:type="paragraph" w:styleId="Obinouvueno">
    <w:name w:val="Normal Indent"/>
    <w:basedOn w:val="Normal"/>
    <w:uiPriority w:val="99"/>
    <w:semiHidden/>
    <w:unhideWhenUsed/>
    <w:rsid w:val="00CD42D2"/>
    <w:pPr>
      <w:ind w:left="720"/>
    </w:p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CD42D2"/>
    <w:pPr>
      <w:spacing w:after="0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CD42D2"/>
    <w:rPr>
      <w:rFonts w:ascii="Calibri" w:hAnsi="Calibri" w:cs="Calibri"/>
    </w:rPr>
  </w:style>
  <w:style w:type="table" w:styleId="Modernatablica">
    <w:name w:val="Table Contemporary"/>
    <w:basedOn w:val="Obinatablica"/>
    <w:uiPriority w:val="99"/>
    <w:semiHidden/>
    <w:unhideWhenUsed/>
    <w:rsid w:val="00CD42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ijetlipopis">
    <w:name w:val="Light List"/>
    <w:basedOn w:val="Obinatablica"/>
    <w:uiPriority w:val="61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CD42D2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CD42D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CD42D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CD42D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CD42D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CD42D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CD42D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ijetlareetka">
    <w:name w:val="Light Grid"/>
    <w:basedOn w:val="Obinatablica"/>
    <w:uiPriority w:val="62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CD42D2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amnipopis">
    <w:name w:val="Dark List"/>
    <w:basedOn w:val="Obinatablica"/>
    <w:uiPriority w:val="70"/>
    <w:semiHidden/>
    <w:unhideWhenUsed/>
    <w:rsid w:val="00CD42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CD42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CD42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CD42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CD42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CD42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CD42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ijetlatablicapopisa1">
    <w:name w:val="List Table 1 Light"/>
    <w:basedOn w:val="Obinatablica"/>
    <w:uiPriority w:val="46"/>
    <w:rsid w:val="00CD42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CD42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CD42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CD42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CD42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CD42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CD42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2">
    <w:name w:val="List Table 2"/>
    <w:basedOn w:val="Obinatablica"/>
    <w:uiPriority w:val="47"/>
    <w:rsid w:val="00CD42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CD42D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CD42D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CD42D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CD42D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CD42D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CD42D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3">
    <w:name w:val="List Table 3"/>
    <w:basedOn w:val="Obinatablica"/>
    <w:uiPriority w:val="48"/>
    <w:rsid w:val="00CD42D2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CD42D2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CD42D2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CD42D2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CD42D2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CD42D2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CD42D2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CD42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CD42D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CD42D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CD42D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CD42D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CD42D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CD42D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CD42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CD42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CD42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CD42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CD42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CD42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CD42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CD42D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CD42D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CD42D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CD42D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CD42D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CD42D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CD42D2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CD42D2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CD42D2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CD42D2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CD42D2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CD42D2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CD42D2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CD42D2"/>
    <w:pPr>
      <w:spacing w:after="0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CD42D2"/>
    <w:rPr>
      <w:rFonts w:ascii="Calibri" w:hAnsi="Calibri" w:cs="Calibri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CD42D2"/>
  </w:style>
  <w:style w:type="character" w:customStyle="1" w:styleId="PozdravChar">
    <w:name w:val="Pozdrav Char"/>
    <w:basedOn w:val="Zadanifontodlomka"/>
    <w:link w:val="Pozdrav"/>
    <w:uiPriority w:val="99"/>
    <w:semiHidden/>
    <w:rsid w:val="00CD42D2"/>
    <w:rPr>
      <w:rFonts w:ascii="Calibri" w:hAnsi="Calibri" w:cs="Calibri"/>
    </w:rPr>
  </w:style>
  <w:style w:type="table" w:styleId="Stupanatablica1">
    <w:name w:val="Table Columns 1"/>
    <w:basedOn w:val="Obinatablica"/>
    <w:uiPriority w:val="99"/>
    <w:semiHidden/>
    <w:unhideWhenUsed/>
    <w:rsid w:val="00CD42D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CD42D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CD42D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CD42D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CD42D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tpis">
    <w:name w:val="Signature"/>
    <w:basedOn w:val="Normal"/>
    <w:link w:val="PotpisChar"/>
    <w:uiPriority w:val="99"/>
    <w:semiHidden/>
    <w:unhideWhenUsed/>
    <w:rsid w:val="00CD42D2"/>
    <w:pPr>
      <w:spacing w:after="0"/>
      <w:ind w:left="4320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CD42D2"/>
    <w:rPr>
      <w:rFonts w:ascii="Calibri" w:hAnsi="Calibri" w:cs="Calibri"/>
    </w:rPr>
  </w:style>
  <w:style w:type="table" w:styleId="Jednostavnatablica1">
    <w:name w:val="Table Simple 1"/>
    <w:basedOn w:val="Obinatablica"/>
    <w:uiPriority w:val="99"/>
    <w:semiHidden/>
    <w:unhideWhenUsed/>
    <w:rsid w:val="00CD42D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CD42D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CD42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CD42D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CD42D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CD42D2"/>
    <w:pPr>
      <w:spacing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CD42D2"/>
    <w:pPr>
      <w:spacing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CD42D2"/>
    <w:pPr>
      <w:spacing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CD42D2"/>
    <w:pPr>
      <w:spacing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CD42D2"/>
    <w:pPr>
      <w:spacing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CD42D2"/>
    <w:pPr>
      <w:spacing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CD42D2"/>
    <w:pPr>
      <w:spacing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CD42D2"/>
    <w:pPr>
      <w:spacing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CD42D2"/>
    <w:pPr>
      <w:spacing w:after="0"/>
      <w:ind w:left="1980" w:hanging="22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CD42D2"/>
    <w:rPr>
      <w:rFonts w:ascii="Corbel" w:eastAsiaTheme="majorEastAsia" w:hAnsi="Corbel" w:cstheme="majorBidi"/>
      <w:b/>
      <w:bCs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CD42D2"/>
    <w:pPr>
      <w:spacing w:after="0"/>
    </w:pPr>
    <w:rPr>
      <w:rFonts w:ascii="Consolas" w:hAnsi="Consolas"/>
      <w:sz w:val="21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CD42D2"/>
    <w:rPr>
      <w:rFonts w:ascii="Consolas" w:hAnsi="Consolas" w:cs="Calibri"/>
      <w:sz w:val="21"/>
      <w:szCs w:val="21"/>
    </w:rPr>
  </w:style>
  <w:style w:type="table" w:styleId="Reetkatablice1">
    <w:name w:val="Table Grid 1"/>
    <w:basedOn w:val="Obinatablica"/>
    <w:uiPriority w:val="99"/>
    <w:semiHidden/>
    <w:unhideWhenUsed/>
    <w:rsid w:val="00CD42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CD42D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CD42D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CD42D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CD42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CD42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CD42D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CD42D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CD42D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ijetlatablicareetke1">
    <w:name w:val="Grid Table 1 Light"/>
    <w:basedOn w:val="Obinatablica"/>
    <w:uiPriority w:val="46"/>
    <w:rsid w:val="00CD42D2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CD42D2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CD42D2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CD42D2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CD42D2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CD42D2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CD42D2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CD42D2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CD42D2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CD42D2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CD42D2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CD42D2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CD42D2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CD42D2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reetke3">
    <w:name w:val="Grid Table 3"/>
    <w:basedOn w:val="Obinatablica"/>
    <w:uiPriority w:val="48"/>
    <w:rsid w:val="00CD42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CD42D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CD42D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CD42D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CD42D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CD42D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CD42D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CD42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CD42D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CD42D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CD42D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CD42D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CD42D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CD42D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CD42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CD42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CD42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CD42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CD42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CD42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CD42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CD42D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CD42D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CD42D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CD42D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CD42D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CD42D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CD42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CD42D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CD42D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CD42D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CD42D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CD42D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CD42D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-tablica1">
    <w:name w:val="Table Web 1"/>
    <w:basedOn w:val="Obinatablica"/>
    <w:uiPriority w:val="99"/>
    <w:semiHidden/>
    <w:unhideWhenUsed/>
    <w:rsid w:val="00CD42D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CD42D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CD42D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erencafusnote">
    <w:name w:val="footnote reference"/>
    <w:basedOn w:val="Zadanifontodlomka"/>
    <w:uiPriority w:val="99"/>
    <w:semiHidden/>
    <w:unhideWhenUsed/>
    <w:rsid w:val="00CD42D2"/>
    <w:rPr>
      <w:rFonts w:ascii="Calibri" w:hAnsi="Calibri" w:cs="Calibri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CD42D2"/>
    <w:pPr>
      <w:spacing w:after="0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CD42D2"/>
    <w:rPr>
      <w:rFonts w:ascii="Calibri" w:hAnsi="Calibri" w:cs="Calibri"/>
      <w:sz w:val="20"/>
      <w:szCs w:val="20"/>
    </w:rPr>
  </w:style>
  <w:style w:type="character" w:styleId="Brojretka">
    <w:name w:val="line number"/>
    <w:basedOn w:val="Zadanifontodlomka"/>
    <w:uiPriority w:val="99"/>
    <w:semiHidden/>
    <w:unhideWhenUsed/>
    <w:rsid w:val="00CD42D2"/>
    <w:rPr>
      <w:rFonts w:ascii="Calibri" w:hAnsi="Calibri" w:cs="Calibri"/>
    </w:rPr>
  </w:style>
  <w:style w:type="table" w:styleId="Tablicas3Defektima1">
    <w:name w:val="Table 3D effects 1"/>
    <w:basedOn w:val="Obinatablica"/>
    <w:uiPriority w:val="99"/>
    <w:semiHidden/>
    <w:unhideWhenUsed/>
    <w:rsid w:val="00CD42D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CD42D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CD42D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CD4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CD42D2"/>
    <w:rPr>
      <w:rFonts w:ascii="Calibri" w:hAnsi="Calibri" w:cs="Calibri"/>
      <w:color w:val="954F72" w:themeColor="followedHyperlink"/>
      <w:u w:val="single"/>
    </w:rPr>
  </w:style>
  <w:style w:type="character" w:styleId="Hiperveza">
    <w:name w:val="Hyperlink"/>
    <w:basedOn w:val="Zadanifontodlomka"/>
    <w:uiPriority w:val="99"/>
    <w:semiHidden/>
    <w:unhideWhenUsed/>
    <w:rsid w:val="00CD42D2"/>
    <w:rPr>
      <w:rFonts w:ascii="Calibri" w:hAnsi="Calibri" w:cs="Calibri"/>
      <w:color w:val="0563C1" w:themeColor="hyperlink"/>
      <w:u w:val="single"/>
    </w:rPr>
  </w:style>
  <w:style w:type="character" w:styleId="Brojstranice">
    <w:name w:val="page number"/>
    <w:basedOn w:val="Zadanifontodlomka"/>
    <w:uiPriority w:val="99"/>
    <w:semiHidden/>
    <w:unhideWhenUsed/>
    <w:rsid w:val="00CD42D2"/>
    <w:rPr>
      <w:rFonts w:ascii="Calibri" w:hAnsi="Calibri" w:cs="Calibri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CD42D2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63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ra\AppData\Roaming\Microsoft\Templates\Popratno%20pismo%20s%20plavim%20kuglama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DB8A604-8224-4EE6-A276-97B551FDB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Popratno pismo s plavim kuglama</Template>
  <TotalTime>0</TotalTime>
  <Pages>3</Pages>
  <Words>447</Words>
  <Characters>2549</Characters>
  <Application>Microsoft Office Word</Application>
  <DocSecurity>0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2020-04-20T15:30:00Z</dcterms:created>
  <dcterms:modified xsi:type="dcterms:W3CDTF">2020-04-23T07:08:00Z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